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A61" w:rsidRDefault="00D10A61" w:rsidP="00D10A61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21F92">
        <w:rPr>
          <w:rFonts w:ascii="Times New Roman" w:hAnsi="Times New Roman" w:cs="Times New Roman"/>
          <w:b/>
          <w:sz w:val="36"/>
          <w:szCs w:val="36"/>
        </w:rPr>
        <w:t xml:space="preserve">KẾ </w:t>
      </w:r>
      <w:proofErr w:type="gramStart"/>
      <w:r w:rsidRPr="00721F92">
        <w:rPr>
          <w:rFonts w:ascii="Times New Roman" w:hAnsi="Times New Roman" w:cs="Times New Roman"/>
          <w:b/>
          <w:sz w:val="36"/>
          <w:szCs w:val="36"/>
        </w:rPr>
        <w:t>HOẠCH  DỰ</w:t>
      </w:r>
      <w:proofErr w:type="gramEnd"/>
      <w:r w:rsidRPr="00721F92">
        <w:rPr>
          <w:rFonts w:ascii="Times New Roman" w:hAnsi="Times New Roman" w:cs="Times New Roman"/>
          <w:b/>
          <w:sz w:val="36"/>
          <w:szCs w:val="36"/>
        </w:rPr>
        <w:t xml:space="preserve"> GIỜ HK I</w:t>
      </w:r>
      <w:r>
        <w:rPr>
          <w:rFonts w:ascii="Times New Roman" w:hAnsi="Times New Roman" w:cs="Times New Roman"/>
          <w:b/>
          <w:sz w:val="36"/>
          <w:szCs w:val="36"/>
        </w:rPr>
        <w:t xml:space="preserve"> NĂM HỌ</w:t>
      </w:r>
      <w:r w:rsidR="00CB4148">
        <w:rPr>
          <w:rFonts w:ascii="Times New Roman" w:hAnsi="Times New Roman" w:cs="Times New Roman"/>
          <w:b/>
          <w:sz w:val="36"/>
          <w:szCs w:val="36"/>
        </w:rPr>
        <w:t>C 2018-2019</w:t>
      </w:r>
    </w:p>
    <w:p w:rsidR="00D10A61" w:rsidRDefault="00D10A61" w:rsidP="00D10A61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21F92">
        <w:rPr>
          <w:rFonts w:ascii="Times New Roman" w:hAnsi="Times New Roman" w:cs="Times New Roman"/>
          <w:b/>
          <w:sz w:val="36"/>
          <w:szCs w:val="36"/>
        </w:rPr>
        <w:t xml:space="preserve"> NHÓM LÝ TỔ LÝ-HÓA</w:t>
      </w:r>
    </w:p>
    <w:p w:rsidR="00D10A61" w:rsidRDefault="00D10A61" w:rsidP="00D10A61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6"/>
        <w:gridCol w:w="1596"/>
        <w:gridCol w:w="2046"/>
        <w:gridCol w:w="1800"/>
        <w:gridCol w:w="1170"/>
        <w:gridCol w:w="1368"/>
      </w:tblGrid>
      <w:tr w:rsidR="00D10A61" w:rsidTr="006952A1">
        <w:tc>
          <w:tcPr>
            <w:tcW w:w="1596" w:type="dxa"/>
          </w:tcPr>
          <w:p w:rsidR="00D10A61" w:rsidRPr="00721F92" w:rsidRDefault="00D10A61" w:rsidP="00354D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Giảng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viên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596" w:type="dxa"/>
          </w:tcPr>
          <w:p w:rsidR="00D10A61" w:rsidRPr="00721F92" w:rsidRDefault="00D10A61" w:rsidP="00354D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Tiết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giảng</w:t>
            </w:r>
            <w:proofErr w:type="spellEnd"/>
          </w:p>
        </w:tc>
        <w:tc>
          <w:tcPr>
            <w:tcW w:w="2046" w:type="dxa"/>
          </w:tcPr>
          <w:p w:rsidR="00D10A61" w:rsidRPr="00721F92" w:rsidRDefault="00D10A61" w:rsidP="00354D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Ngày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giảng</w:t>
            </w:r>
            <w:proofErr w:type="spellEnd"/>
          </w:p>
        </w:tc>
        <w:tc>
          <w:tcPr>
            <w:tcW w:w="1800" w:type="dxa"/>
          </w:tcPr>
          <w:p w:rsidR="00D10A61" w:rsidRPr="00721F92" w:rsidRDefault="00D10A61" w:rsidP="00354D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Lớp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giảng</w:t>
            </w:r>
            <w:proofErr w:type="spellEnd"/>
          </w:p>
        </w:tc>
        <w:tc>
          <w:tcPr>
            <w:tcW w:w="1170" w:type="dxa"/>
          </w:tcPr>
          <w:p w:rsidR="00D10A61" w:rsidRPr="00721F92" w:rsidRDefault="00D10A61" w:rsidP="00354D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Phòng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1368" w:type="dxa"/>
          </w:tcPr>
          <w:p w:rsidR="00D10A61" w:rsidRPr="00721F92" w:rsidRDefault="00D10A61" w:rsidP="00354D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GV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dự</w:t>
            </w:r>
            <w:proofErr w:type="spellEnd"/>
          </w:p>
          <w:p w:rsidR="00D10A61" w:rsidRPr="00721F92" w:rsidRDefault="00D10A61" w:rsidP="00354D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10A61" w:rsidTr="006952A1">
        <w:tc>
          <w:tcPr>
            <w:tcW w:w="1596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D10A61" w:rsidRPr="00721F92" w:rsidRDefault="00D10A61" w:rsidP="00354DB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Nguyễn</w:t>
            </w:r>
            <w:proofErr w:type="spellEnd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Quỳnh</w:t>
            </w:r>
            <w:proofErr w:type="spellEnd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Giao</w:t>
            </w:r>
            <w:proofErr w:type="spellEnd"/>
          </w:p>
        </w:tc>
        <w:tc>
          <w:tcPr>
            <w:tcW w:w="1596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</w:t>
            </w:r>
            <w:r w:rsidR="00CB4148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  <w:r w:rsidR="00CB4148">
              <w:rPr>
                <w:rFonts w:ascii="Times New Roman" w:hAnsi="Times New Roman" w:cs="Times New Roman"/>
                <w:sz w:val="28"/>
                <w:szCs w:val="28"/>
              </w:rPr>
              <w:t xml:space="preserve"> 5</w:t>
            </w:r>
          </w:p>
        </w:tc>
        <w:tc>
          <w:tcPr>
            <w:tcW w:w="2046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A61" w:rsidRDefault="00D10A61" w:rsidP="00CB41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="00CB4148"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952A1" w:rsidRDefault="006952A1" w:rsidP="00CB41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4148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10/10/18</w:t>
            </w:r>
          </w:p>
        </w:tc>
        <w:tc>
          <w:tcPr>
            <w:tcW w:w="1800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16TCN-QTM</w:t>
            </w:r>
          </w:p>
        </w:tc>
        <w:tc>
          <w:tcPr>
            <w:tcW w:w="1170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H.13-11</w:t>
            </w:r>
          </w:p>
        </w:tc>
        <w:tc>
          <w:tcPr>
            <w:tcW w:w="1368" w:type="dxa"/>
          </w:tcPr>
          <w:p w:rsidR="00D10A61" w:rsidRDefault="00D10A61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Tuyết</w:t>
            </w:r>
            <w:proofErr w:type="spellEnd"/>
          </w:p>
          <w:p w:rsidR="00D10A61" w:rsidRDefault="00D10A61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K.Trúc</w:t>
            </w:r>
            <w:proofErr w:type="spellEnd"/>
          </w:p>
          <w:p w:rsidR="00D10A61" w:rsidRPr="00D61B11" w:rsidRDefault="00D10A61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0A61" w:rsidTr="006952A1">
        <w:tc>
          <w:tcPr>
            <w:tcW w:w="1596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D10A61" w:rsidRPr="00721F92" w:rsidRDefault="00D10A61" w:rsidP="00354DB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Tú</w:t>
            </w:r>
            <w:proofErr w:type="spellEnd"/>
          </w:p>
        </w:tc>
        <w:tc>
          <w:tcPr>
            <w:tcW w:w="1596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</w:t>
            </w:r>
            <w:r w:rsidR="00CB4148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  <w:r w:rsidR="00CB4148">
              <w:rPr>
                <w:rFonts w:ascii="Times New Roman" w:hAnsi="Times New Roman" w:cs="Times New Roman"/>
                <w:sz w:val="28"/>
                <w:szCs w:val="28"/>
              </w:rPr>
              <w:t xml:space="preserve"> 4</w:t>
            </w:r>
          </w:p>
        </w:tc>
        <w:tc>
          <w:tcPr>
            <w:tcW w:w="2046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A61" w:rsidRDefault="00D10A61" w:rsidP="00CB41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="00CB4148"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952A1" w:rsidRDefault="006952A1" w:rsidP="00CB41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4148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10/10/18</w:t>
            </w:r>
          </w:p>
          <w:p w:rsidR="006952A1" w:rsidRDefault="006952A1" w:rsidP="00CB41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800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A61" w:rsidRDefault="00CB4148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17T4-ĐCN1</w:t>
            </w:r>
          </w:p>
        </w:tc>
        <w:tc>
          <w:tcPr>
            <w:tcW w:w="1170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A61" w:rsidRDefault="00D10A61" w:rsidP="00CB41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H.13-</w:t>
            </w:r>
            <w:r w:rsidR="00CB4148">
              <w:rPr>
                <w:rFonts w:ascii="Times New Roman" w:hAnsi="Times New Roman" w:cs="Times New Roman"/>
                <w:sz w:val="28"/>
                <w:szCs w:val="28"/>
              </w:rPr>
              <w:t>07</w:t>
            </w:r>
          </w:p>
        </w:tc>
        <w:tc>
          <w:tcPr>
            <w:tcW w:w="1368" w:type="dxa"/>
          </w:tcPr>
          <w:p w:rsidR="00D10A61" w:rsidRDefault="00D10A61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Tuyết</w:t>
            </w:r>
            <w:proofErr w:type="spellEnd"/>
          </w:p>
          <w:p w:rsidR="00D10A61" w:rsidRDefault="00D10A61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K.Trúc</w:t>
            </w:r>
            <w:proofErr w:type="spellEnd"/>
          </w:p>
          <w:p w:rsidR="00D10A61" w:rsidRDefault="00D10A61" w:rsidP="00CB41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0A61" w:rsidTr="006952A1">
        <w:trPr>
          <w:trHeight w:val="1070"/>
        </w:trPr>
        <w:tc>
          <w:tcPr>
            <w:tcW w:w="1596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D10A61" w:rsidRPr="000E3A9D" w:rsidRDefault="00D10A61" w:rsidP="00354D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Đông</w:t>
            </w:r>
            <w:proofErr w:type="spellEnd"/>
          </w:p>
        </w:tc>
        <w:tc>
          <w:tcPr>
            <w:tcW w:w="1596" w:type="dxa"/>
          </w:tcPr>
          <w:p w:rsidR="00CB4148" w:rsidRDefault="00CB4148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</w:t>
            </w:r>
            <w:r w:rsidR="00CB4148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  <w:r w:rsidR="00CB4148"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  </w:t>
            </w:r>
          </w:p>
        </w:tc>
        <w:tc>
          <w:tcPr>
            <w:tcW w:w="2046" w:type="dxa"/>
          </w:tcPr>
          <w:p w:rsidR="00CB4148" w:rsidRDefault="00D10A61" w:rsidP="00CB4148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="00CB4148">
              <w:rPr>
                <w:rFonts w:ascii="Times New Roman" w:hAnsi="Times New Roman" w:cs="Times New Roman"/>
                <w:sz w:val="28"/>
                <w:szCs w:val="28"/>
              </w:rPr>
              <w:t xml:space="preserve"> 3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10A61" w:rsidRPr="00CB4148" w:rsidRDefault="00CB4148" w:rsidP="00CB41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4148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="006952A1">
              <w:rPr>
                <w:rFonts w:ascii="Times New Roman" w:hAnsi="Times New Roman" w:cs="Times New Roman"/>
                <w:sz w:val="28"/>
                <w:szCs w:val="28"/>
              </w:rPr>
              <w:t>gày</w:t>
            </w:r>
            <w:proofErr w:type="spellEnd"/>
            <w:r w:rsidR="006952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10/10/18</w:t>
            </w:r>
          </w:p>
        </w:tc>
        <w:tc>
          <w:tcPr>
            <w:tcW w:w="1800" w:type="dxa"/>
          </w:tcPr>
          <w:p w:rsidR="00D10A61" w:rsidRDefault="00CB4148" w:rsidP="00354DB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17T4-THU1</w:t>
            </w:r>
          </w:p>
        </w:tc>
        <w:tc>
          <w:tcPr>
            <w:tcW w:w="1170" w:type="dxa"/>
          </w:tcPr>
          <w:p w:rsidR="00D10A61" w:rsidRDefault="00CB4148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H13-11</w:t>
            </w:r>
          </w:p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368" w:type="dxa"/>
          </w:tcPr>
          <w:p w:rsidR="00D10A61" w:rsidRDefault="00D10A61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A.Tuyết</w:t>
            </w:r>
            <w:proofErr w:type="spellEnd"/>
          </w:p>
          <w:p w:rsidR="00D10A61" w:rsidRDefault="00D10A61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K.Trúc</w:t>
            </w:r>
            <w:proofErr w:type="spellEnd"/>
          </w:p>
          <w:p w:rsidR="00D10A61" w:rsidRPr="00BD5B38" w:rsidRDefault="00D10A61" w:rsidP="00CB41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10A61" w:rsidRDefault="00D10A61" w:rsidP="00D10A61">
      <w:pPr>
        <w:rPr>
          <w:rFonts w:ascii="Times New Roman" w:hAnsi="Times New Roman" w:cs="Times New Roman"/>
          <w:b/>
          <w:sz w:val="28"/>
          <w:szCs w:val="28"/>
        </w:rPr>
      </w:pPr>
    </w:p>
    <w:p w:rsidR="00D10A61" w:rsidRDefault="00D10A61" w:rsidP="00D10A6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phản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hồi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GV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nhóm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D10A61" w:rsidRDefault="00D10A61" w:rsidP="00D10A6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</w:t>
      </w:r>
      <w:r w:rsidR="00CB4148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proofErr w:type="spellStart"/>
      <w:r w:rsidR="00CB4148">
        <w:rPr>
          <w:rFonts w:ascii="Times New Roman" w:hAnsi="Times New Roman" w:cs="Times New Roman"/>
          <w:b/>
          <w:sz w:val="28"/>
          <w:szCs w:val="28"/>
        </w:rPr>
        <w:t>Ngày</w:t>
      </w:r>
      <w:proofErr w:type="spellEnd"/>
      <w:r w:rsidR="00CB4148">
        <w:rPr>
          <w:rFonts w:ascii="Times New Roman" w:hAnsi="Times New Roman" w:cs="Times New Roman"/>
          <w:b/>
          <w:sz w:val="28"/>
          <w:szCs w:val="28"/>
        </w:rPr>
        <w:t xml:space="preserve"> 26</w:t>
      </w:r>
      <w:r>
        <w:rPr>
          <w:rFonts w:ascii="Times New Roman" w:hAnsi="Times New Roman" w:cs="Times New Roman"/>
          <w:b/>
          <w:sz w:val="28"/>
          <w:szCs w:val="28"/>
        </w:rPr>
        <w:t xml:space="preserve">/ </w:t>
      </w:r>
      <w:r w:rsidR="00CB4148">
        <w:rPr>
          <w:rFonts w:ascii="Times New Roman" w:hAnsi="Times New Roman" w:cs="Times New Roman"/>
          <w:b/>
          <w:sz w:val="28"/>
          <w:szCs w:val="28"/>
        </w:rPr>
        <w:t>09</w:t>
      </w:r>
      <w:r>
        <w:rPr>
          <w:rFonts w:ascii="Times New Roman" w:hAnsi="Times New Roman" w:cs="Times New Roman"/>
          <w:b/>
          <w:sz w:val="28"/>
          <w:szCs w:val="28"/>
        </w:rPr>
        <w:t>/ 201</w:t>
      </w:r>
      <w:r w:rsidR="00CB4148">
        <w:rPr>
          <w:rFonts w:ascii="Times New Roman" w:hAnsi="Times New Roman" w:cs="Times New Roman"/>
          <w:b/>
          <w:sz w:val="28"/>
          <w:szCs w:val="28"/>
        </w:rPr>
        <w:t>8</w:t>
      </w:r>
    </w:p>
    <w:p w:rsidR="00D10A61" w:rsidRDefault="00D10A61" w:rsidP="00D10A61">
      <w:pPr>
        <w:rPr>
          <w:rFonts w:ascii="Times New Roman" w:hAnsi="Times New Roman" w:cs="Times New Roman"/>
          <w:b/>
          <w:sz w:val="28"/>
          <w:szCs w:val="28"/>
        </w:rPr>
      </w:pPr>
    </w:p>
    <w:p w:rsidR="00D10A61" w:rsidRDefault="00D10A61" w:rsidP="00D10A6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Huyền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Nga</w:t>
      </w:r>
      <w:proofErr w:type="spellEnd"/>
    </w:p>
    <w:p w:rsidR="005361CB" w:rsidRDefault="005361CB"/>
    <w:sectPr w:rsidR="005361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A61"/>
    <w:rsid w:val="005361CB"/>
    <w:rsid w:val="006952A1"/>
    <w:rsid w:val="00CB4148"/>
    <w:rsid w:val="00D10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0A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0A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I%20NGA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36E91045-FE1F-49C2-91D1-7FFC6482D8D2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1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 NGA</dc:creator>
  <cp:lastModifiedBy>CHI NGA</cp:lastModifiedBy>
  <cp:revision>2</cp:revision>
  <dcterms:created xsi:type="dcterms:W3CDTF">2018-09-26T14:31:00Z</dcterms:created>
  <dcterms:modified xsi:type="dcterms:W3CDTF">2018-09-26T14:31:00Z</dcterms:modified>
</cp:coreProperties>
</file>